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BC2D6" w14:textId="77777777" w:rsidR="00F9161A" w:rsidRDefault="00F9161A" w:rsidP="00F9161A">
      <w:pPr>
        <w:rPr>
          <w:rStyle w:val="Strong"/>
          <w:sz w:val="30"/>
          <w:szCs w:val="30"/>
        </w:rPr>
      </w:pPr>
    </w:p>
    <w:p w14:paraId="1244B176" w14:textId="4419AC94" w:rsidR="00F9161A" w:rsidRDefault="00F9161A" w:rsidP="00F9161A">
      <w:pPr>
        <w:rPr>
          <w:rStyle w:val="Strong"/>
          <w:sz w:val="32"/>
          <w:szCs w:val="32"/>
        </w:rPr>
      </w:pPr>
      <w:r w:rsidRPr="00F9161A">
        <w:rPr>
          <w:rStyle w:val="Strong"/>
          <w:sz w:val="32"/>
          <w:szCs w:val="32"/>
        </w:rPr>
        <w:t xml:space="preserve">Annex </w:t>
      </w:r>
      <w:r w:rsidR="00945E6C">
        <w:rPr>
          <w:rStyle w:val="Strong"/>
          <w:sz w:val="32"/>
          <w:szCs w:val="32"/>
        </w:rPr>
        <w:t>E</w:t>
      </w:r>
      <w:r w:rsidRPr="00F9161A">
        <w:rPr>
          <w:rStyle w:val="Strong"/>
          <w:sz w:val="32"/>
          <w:szCs w:val="32"/>
        </w:rPr>
        <w:t xml:space="preserve"> </w:t>
      </w:r>
      <w:r w:rsidR="004B00CA">
        <w:rPr>
          <w:rStyle w:val="Strong"/>
          <w:sz w:val="32"/>
          <w:szCs w:val="32"/>
        </w:rPr>
        <w:t>–</w:t>
      </w:r>
      <w:r w:rsidRPr="00F9161A">
        <w:rPr>
          <w:rStyle w:val="Strong"/>
          <w:sz w:val="32"/>
          <w:szCs w:val="32"/>
        </w:rPr>
        <w:t xml:space="preserve"> </w:t>
      </w:r>
      <w:r w:rsidR="00945E6C">
        <w:rPr>
          <w:rStyle w:val="Strong"/>
          <w:sz w:val="32"/>
          <w:szCs w:val="32"/>
        </w:rPr>
        <w:t>Stage Set Up Templates</w:t>
      </w:r>
    </w:p>
    <w:p w14:paraId="44B5E263" w14:textId="3590DCE7" w:rsidR="00FC49A5" w:rsidRPr="00FC49A5" w:rsidRDefault="00FC49A5" w:rsidP="00FC49A5">
      <w:pPr>
        <w:pStyle w:val="ListParagraph"/>
        <w:numPr>
          <w:ilvl w:val="0"/>
          <w:numId w:val="21"/>
        </w:numPr>
        <w:rPr>
          <w:rStyle w:val="Strong"/>
          <w:sz w:val="21"/>
          <w:szCs w:val="21"/>
        </w:rPr>
      </w:pPr>
      <w:r>
        <w:rPr>
          <w:rStyle w:val="Strong"/>
          <w:b w:val="0"/>
          <w:bCs w:val="0"/>
          <w:sz w:val="21"/>
          <w:szCs w:val="21"/>
        </w:rPr>
        <w:t xml:space="preserve">We suggest using a key for any symbols or Motorsport UK notices to keep things symbol </w:t>
      </w:r>
    </w:p>
    <w:p w14:paraId="6A5E6871" w14:textId="3E4962A4" w:rsidR="00FC49A5" w:rsidRPr="00C06529" w:rsidRDefault="00C06529" w:rsidP="00FC49A5">
      <w:pPr>
        <w:pStyle w:val="ListParagraph"/>
        <w:numPr>
          <w:ilvl w:val="0"/>
          <w:numId w:val="21"/>
        </w:numPr>
        <w:rPr>
          <w:rStyle w:val="Strong"/>
          <w:sz w:val="21"/>
          <w:szCs w:val="21"/>
        </w:rPr>
      </w:pPr>
      <w:r w:rsidRPr="00FD7F7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B38A20B" wp14:editId="73083A86">
            <wp:simplePos x="0" y="0"/>
            <wp:positionH relativeFrom="column">
              <wp:posOffset>276226</wp:posOffset>
            </wp:positionH>
            <wp:positionV relativeFrom="paragraph">
              <wp:posOffset>575310</wp:posOffset>
            </wp:positionV>
            <wp:extent cx="5021418" cy="7458075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2619" cy="7459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49A5">
        <w:rPr>
          <w:rStyle w:val="Strong"/>
          <w:b w:val="0"/>
          <w:bCs w:val="0"/>
          <w:sz w:val="21"/>
          <w:szCs w:val="21"/>
        </w:rPr>
        <w:t xml:space="preserve">The below templates are </w:t>
      </w:r>
      <w:r w:rsidR="00865CB8">
        <w:rPr>
          <w:rStyle w:val="Strong"/>
          <w:b w:val="0"/>
          <w:bCs w:val="0"/>
          <w:sz w:val="21"/>
          <w:szCs w:val="21"/>
        </w:rPr>
        <w:t xml:space="preserve">provided as guidance and a starting point; the format is not </w:t>
      </w:r>
      <w:r w:rsidR="00415E8B">
        <w:rPr>
          <w:rStyle w:val="Strong"/>
          <w:b w:val="0"/>
          <w:bCs w:val="0"/>
          <w:sz w:val="21"/>
          <w:szCs w:val="21"/>
        </w:rPr>
        <w:t>compulsory,</w:t>
      </w:r>
      <w:r w:rsidR="00865CB8">
        <w:rPr>
          <w:rStyle w:val="Strong"/>
          <w:b w:val="0"/>
          <w:bCs w:val="0"/>
          <w:sz w:val="21"/>
          <w:szCs w:val="21"/>
        </w:rPr>
        <w:t xml:space="preserve"> but any alternative formats must be </w:t>
      </w:r>
      <w:r w:rsidR="00827685">
        <w:rPr>
          <w:rStyle w:val="Strong"/>
          <w:b w:val="0"/>
          <w:bCs w:val="0"/>
          <w:sz w:val="21"/>
          <w:szCs w:val="21"/>
        </w:rPr>
        <w:t>clear, concise and easy to understand and interpret by the Safety Delegate</w:t>
      </w:r>
      <w:r w:rsidR="0068003A">
        <w:rPr>
          <w:rStyle w:val="Strong"/>
          <w:b w:val="0"/>
          <w:bCs w:val="0"/>
          <w:sz w:val="21"/>
          <w:szCs w:val="21"/>
        </w:rPr>
        <w:t>, particularly</w:t>
      </w:r>
      <w:r w:rsidR="00827685">
        <w:rPr>
          <w:rStyle w:val="Strong"/>
          <w:b w:val="0"/>
          <w:bCs w:val="0"/>
          <w:sz w:val="21"/>
          <w:szCs w:val="21"/>
        </w:rPr>
        <w:t xml:space="preserve"> whilst on the move. </w:t>
      </w:r>
    </w:p>
    <w:p w14:paraId="59D46E3F" w14:textId="423C79ED" w:rsidR="00C06529" w:rsidRDefault="00C06529" w:rsidP="00C06529">
      <w:pPr>
        <w:rPr>
          <w:rStyle w:val="Strong"/>
          <w:sz w:val="21"/>
          <w:szCs w:val="21"/>
        </w:rPr>
      </w:pPr>
    </w:p>
    <w:p w14:paraId="27203B88" w14:textId="6EC9FFAB" w:rsidR="00C06529" w:rsidRDefault="00C06529" w:rsidP="00C06529">
      <w:pPr>
        <w:rPr>
          <w:rStyle w:val="Strong"/>
          <w:sz w:val="21"/>
          <w:szCs w:val="21"/>
        </w:rPr>
      </w:pPr>
    </w:p>
    <w:p w14:paraId="096F9E0E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21042C35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57A60D63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2F103746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5B42BBBC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008D6EAD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1D98F18C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6C31E3A7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405734C3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67D7FB53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77CAA68B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7FDC070C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2FF91E29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39D279DC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55C78DE8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6C92D231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443D06E0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7A28C4C7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141FC16C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7A75A81B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53BD256B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3F9D40EA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64086CFE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641A7BE2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57963E92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142FC65E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45B12EF2" w14:textId="77777777" w:rsidR="00C06529" w:rsidRDefault="00C06529" w:rsidP="00C06529">
      <w:pPr>
        <w:rPr>
          <w:rStyle w:val="Strong"/>
          <w:sz w:val="21"/>
          <w:szCs w:val="21"/>
        </w:rPr>
      </w:pPr>
    </w:p>
    <w:p w14:paraId="1DFB14F4" w14:textId="7CB9CA5E" w:rsidR="00C06529" w:rsidRDefault="00AD5423" w:rsidP="00C06529">
      <w:pPr>
        <w:rPr>
          <w:rStyle w:val="Strong"/>
          <w:sz w:val="21"/>
          <w:szCs w:val="21"/>
        </w:rPr>
      </w:pPr>
      <w:r w:rsidRPr="00FD7F7D"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52E28729" wp14:editId="29F7556A">
            <wp:simplePos x="0" y="0"/>
            <wp:positionH relativeFrom="column">
              <wp:posOffset>0</wp:posOffset>
            </wp:positionH>
            <wp:positionV relativeFrom="paragraph">
              <wp:posOffset>247649</wp:posOffset>
            </wp:positionV>
            <wp:extent cx="5760905" cy="83343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5632" cy="8341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59FD07" w14:textId="1071E70E" w:rsidR="00C06529" w:rsidRDefault="00C06529" w:rsidP="00C06529">
      <w:pPr>
        <w:rPr>
          <w:rStyle w:val="Strong"/>
          <w:sz w:val="21"/>
          <w:szCs w:val="21"/>
        </w:rPr>
      </w:pPr>
    </w:p>
    <w:p w14:paraId="43A4CF91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605DA470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06DD58EE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1D33624E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0E1B12D7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2229AF14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732CE288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16ED8203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3B63FC71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55F2EF5F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225CFCBD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3601EDD8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54D6D1F3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74366455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462E7954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6854A20D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68CE91D7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28F0B1F2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2981E79F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3B5B9AEB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3F25067F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158171ED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66190A7C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40CCAE87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2D2A9F3A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2E84ACEE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77C011F5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5F43D004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7CFA6D79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68B81A89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78204E89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4A1BD0B5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51DFA88D" w14:textId="77777777" w:rsidR="00AD5423" w:rsidRDefault="00AD5423" w:rsidP="00C06529">
      <w:pPr>
        <w:rPr>
          <w:rStyle w:val="Strong"/>
          <w:sz w:val="21"/>
          <w:szCs w:val="21"/>
        </w:rPr>
      </w:pPr>
    </w:p>
    <w:p w14:paraId="42D05D07" w14:textId="4B65BE24" w:rsidR="00AD5423" w:rsidRDefault="00E81D3D" w:rsidP="00C06529">
      <w:pPr>
        <w:rPr>
          <w:rStyle w:val="Strong"/>
          <w:sz w:val="21"/>
          <w:szCs w:val="21"/>
        </w:rPr>
      </w:pPr>
      <w:r w:rsidRPr="00FD7F7D"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0DF02E90" wp14:editId="3B35550F">
            <wp:simplePos x="0" y="0"/>
            <wp:positionH relativeFrom="column">
              <wp:posOffset>123825</wp:posOffset>
            </wp:positionH>
            <wp:positionV relativeFrom="paragraph">
              <wp:posOffset>200024</wp:posOffset>
            </wp:positionV>
            <wp:extent cx="5743807" cy="8372475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276" cy="8374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9A164A" w14:textId="23BAAC03" w:rsidR="00AD5423" w:rsidRDefault="00AD5423" w:rsidP="00C06529">
      <w:pPr>
        <w:rPr>
          <w:rStyle w:val="Strong"/>
          <w:sz w:val="21"/>
          <w:szCs w:val="21"/>
        </w:rPr>
      </w:pPr>
    </w:p>
    <w:p w14:paraId="75E4CF4D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331BE459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28787A1C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3482C3DA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7CFAA252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39657E02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62A52F75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753BE747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11BCF356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7CC3E79F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5C741BC1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2146D6B9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110CBB25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73C7A567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134293FF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7F40A9E2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2D2F9E00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56CCDE2E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6864C557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26CC1CCA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6895BA6A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2AC5CACB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345C5BA3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2CB463DA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5F7B9D89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4B50B56F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19FF111C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5E178DEF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2FF0D107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5C682B60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0CBF67A7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3AC458FA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357F8C4B" w14:textId="77777777" w:rsidR="00E81D3D" w:rsidRDefault="00E81D3D" w:rsidP="00C06529">
      <w:pPr>
        <w:rPr>
          <w:rStyle w:val="Strong"/>
          <w:sz w:val="21"/>
          <w:szCs w:val="21"/>
        </w:rPr>
      </w:pPr>
    </w:p>
    <w:p w14:paraId="21F5901F" w14:textId="6537C2B3" w:rsidR="00E81D3D" w:rsidRDefault="00E264C7" w:rsidP="00C06529">
      <w:pPr>
        <w:rPr>
          <w:rStyle w:val="Strong"/>
          <w:sz w:val="21"/>
          <w:szCs w:val="21"/>
        </w:rPr>
      </w:pPr>
      <w:r w:rsidRPr="002942F1">
        <w:rPr>
          <w:rFonts w:eastAsia="Calibri" w:cs="Times New Roman"/>
          <w:noProof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0EE3AF3E" wp14:editId="319E24A9">
            <wp:simplePos x="0" y="0"/>
            <wp:positionH relativeFrom="column">
              <wp:posOffset>152400</wp:posOffset>
            </wp:positionH>
            <wp:positionV relativeFrom="paragraph">
              <wp:posOffset>247649</wp:posOffset>
            </wp:positionV>
            <wp:extent cx="5600640" cy="8239125"/>
            <wp:effectExtent l="0" t="0" r="635" b="0"/>
            <wp:wrapNone/>
            <wp:docPr id="472939259" name="Picture 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939259" name="Picture 1" descr="A screenshot of a test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"/>
                    <a:stretch/>
                  </pic:blipFill>
                  <pic:spPr bwMode="auto">
                    <a:xfrm>
                      <a:off x="0" y="0"/>
                      <a:ext cx="5603748" cy="8243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22A6A4" w14:textId="0B660E1A" w:rsidR="00E81D3D" w:rsidRDefault="00E81D3D" w:rsidP="00C06529">
      <w:pPr>
        <w:rPr>
          <w:rStyle w:val="Strong"/>
          <w:sz w:val="21"/>
          <w:szCs w:val="21"/>
        </w:rPr>
      </w:pPr>
    </w:p>
    <w:p w14:paraId="7FBA4E11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5CAC0467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67868401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75D007A8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6F8A79E8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254FA1DF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0B9C4F36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7B298345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7DE7B489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2879A9DA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6CAE8C4B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2F3A66F1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0A113D86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7A374670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5F3D5524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23B60076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641C0785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5BDA2908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4E46F3C5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66EA9EA2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64C97D3C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5757D4ED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4528F666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33B99FB4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29ACCADC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427D0CBE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167B198B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23686162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44FD3A9F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4D1150E5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75713CA1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0AC3B4A4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3D1199DA" w14:textId="77777777" w:rsidR="00415E8B" w:rsidRDefault="00415E8B" w:rsidP="00C06529">
      <w:pPr>
        <w:rPr>
          <w:rStyle w:val="Strong"/>
          <w:sz w:val="21"/>
          <w:szCs w:val="21"/>
        </w:rPr>
      </w:pPr>
    </w:p>
    <w:p w14:paraId="52D10BD0" w14:textId="77777777" w:rsidR="00415E8B" w:rsidRDefault="00415E8B" w:rsidP="00C06529">
      <w:pPr>
        <w:rPr>
          <w:rStyle w:val="Strong"/>
          <w:sz w:val="21"/>
          <w:szCs w:val="21"/>
        </w:rPr>
      </w:pPr>
    </w:p>
    <w:tbl>
      <w:tblPr>
        <w:tblW w:w="982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749"/>
        <w:gridCol w:w="715"/>
        <w:gridCol w:w="2026"/>
        <w:gridCol w:w="3499"/>
        <w:gridCol w:w="990"/>
        <w:gridCol w:w="1030"/>
      </w:tblGrid>
      <w:tr w:rsidR="00415E8B" w:rsidRPr="00FD7F7D" w14:paraId="723387D2" w14:textId="77777777" w:rsidTr="00855D58">
        <w:trPr>
          <w:tblHeader/>
        </w:trPr>
        <w:tc>
          <w:tcPr>
            <w:tcW w:w="816" w:type="dxa"/>
            <w:vMerge w:val="restart"/>
            <w:vAlign w:val="center"/>
          </w:tcPr>
          <w:p w14:paraId="180A6F9D" w14:textId="77777777" w:rsidR="00415E8B" w:rsidRPr="00FD7F7D" w:rsidRDefault="00415E8B" w:rsidP="00855D58">
            <w:pPr>
              <w:spacing w:after="60"/>
              <w:jc w:val="center"/>
              <w:rPr>
                <w:rFonts w:eastAsia="Calibri" w:cs="Times New Roman"/>
                <w:b/>
                <w:szCs w:val="22"/>
              </w:rPr>
            </w:pPr>
            <w:r w:rsidRPr="00FD7F7D">
              <w:rPr>
                <w:rFonts w:eastAsia="Calibri" w:cs="Times New Roman"/>
                <w:b/>
                <w:szCs w:val="22"/>
              </w:rPr>
              <w:t>Post No.</w:t>
            </w:r>
          </w:p>
        </w:tc>
        <w:tc>
          <w:tcPr>
            <w:tcW w:w="1424" w:type="dxa"/>
            <w:gridSpan w:val="2"/>
            <w:vAlign w:val="center"/>
          </w:tcPr>
          <w:p w14:paraId="63689D18" w14:textId="77777777" w:rsidR="00415E8B" w:rsidRPr="00FD7F7D" w:rsidRDefault="00415E8B" w:rsidP="00855D58">
            <w:pPr>
              <w:spacing w:after="60"/>
              <w:jc w:val="center"/>
              <w:rPr>
                <w:rFonts w:eastAsia="Calibri" w:cs="Times New Roman"/>
                <w:b/>
                <w:szCs w:val="22"/>
              </w:rPr>
            </w:pPr>
            <w:r w:rsidRPr="00FD7F7D">
              <w:rPr>
                <w:rFonts w:eastAsia="Calibri" w:cs="Times New Roman"/>
                <w:b/>
                <w:szCs w:val="22"/>
              </w:rPr>
              <w:t>Miles</w:t>
            </w:r>
          </w:p>
        </w:tc>
        <w:tc>
          <w:tcPr>
            <w:tcW w:w="2042" w:type="dxa"/>
            <w:vMerge w:val="restart"/>
            <w:vAlign w:val="center"/>
          </w:tcPr>
          <w:p w14:paraId="3F5F915D" w14:textId="77777777" w:rsidR="00415E8B" w:rsidRPr="00FD7F7D" w:rsidRDefault="00415E8B" w:rsidP="00855D58">
            <w:pPr>
              <w:spacing w:after="60"/>
              <w:jc w:val="center"/>
              <w:rPr>
                <w:rFonts w:eastAsia="Calibri" w:cs="Times New Roman"/>
                <w:b/>
                <w:szCs w:val="22"/>
              </w:rPr>
            </w:pPr>
            <w:r w:rsidRPr="00FD7F7D">
              <w:rPr>
                <w:rFonts w:eastAsia="Calibri" w:cs="Times New Roman"/>
                <w:b/>
                <w:szCs w:val="22"/>
              </w:rPr>
              <w:t>Direction</w:t>
            </w:r>
          </w:p>
        </w:tc>
        <w:tc>
          <w:tcPr>
            <w:tcW w:w="3536" w:type="dxa"/>
            <w:vMerge w:val="restart"/>
            <w:vAlign w:val="center"/>
          </w:tcPr>
          <w:p w14:paraId="505868FD" w14:textId="77777777" w:rsidR="00415E8B" w:rsidRPr="00FD7F7D" w:rsidRDefault="00415E8B" w:rsidP="00855D58">
            <w:pPr>
              <w:spacing w:after="60"/>
              <w:jc w:val="center"/>
              <w:rPr>
                <w:rFonts w:eastAsia="Calibri" w:cs="Times New Roman"/>
                <w:b/>
                <w:szCs w:val="22"/>
              </w:rPr>
            </w:pPr>
            <w:r w:rsidRPr="00FD7F7D">
              <w:rPr>
                <w:rFonts w:eastAsia="Calibri" w:cs="Times New Roman"/>
                <w:b/>
                <w:szCs w:val="22"/>
              </w:rPr>
              <w:t>Information</w:t>
            </w:r>
          </w:p>
        </w:tc>
        <w:tc>
          <w:tcPr>
            <w:tcW w:w="992" w:type="dxa"/>
            <w:vMerge w:val="restart"/>
            <w:vAlign w:val="center"/>
          </w:tcPr>
          <w:p w14:paraId="6AC08155" w14:textId="77777777" w:rsidR="00415E8B" w:rsidRPr="00FD7F7D" w:rsidRDefault="00415E8B" w:rsidP="00855D58">
            <w:pPr>
              <w:spacing w:after="60"/>
              <w:jc w:val="center"/>
              <w:rPr>
                <w:rFonts w:eastAsia="Calibri" w:cs="Times New Roman"/>
                <w:b/>
                <w:szCs w:val="22"/>
              </w:rPr>
            </w:pPr>
            <w:r w:rsidRPr="00FD7F7D">
              <w:rPr>
                <w:rFonts w:eastAsia="Calibri" w:cs="Times New Roman"/>
                <w:b/>
                <w:szCs w:val="22"/>
              </w:rPr>
              <w:t>Safety</w:t>
            </w:r>
          </w:p>
        </w:tc>
        <w:tc>
          <w:tcPr>
            <w:tcW w:w="1012" w:type="dxa"/>
            <w:vMerge w:val="restart"/>
            <w:vAlign w:val="center"/>
          </w:tcPr>
          <w:p w14:paraId="762E8865" w14:textId="77777777" w:rsidR="00415E8B" w:rsidRPr="00FD7F7D" w:rsidRDefault="00415E8B" w:rsidP="00855D58">
            <w:pPr>
              <w:spacing w:after="60"/>
              <w:jc w:val="center"/>
              <w:rPr>
                <w:rFonts w:eastAsia="Calibri" w:cs="Times New Roman"/>
                <w:b/>
                <w:szCs w:val="22"/>
              </w:rPr>
            </w:pPr>
            <w:r w:rsidRPr="00FD7F7D">
              <w:rPr>
                <w:rFonts w:eastAsia="Calibri" w:cs="Times New Roman"/>
                <w:b/>
                <w:sz w:val="20"/>
                <w:szCs w:val="22"/>
              </w:rPr>
              <w:t>Predicted Marshals</w:t>
            </w:r>
          </w:p>
        </w:tc>
      </w:tr>
      <w:tr w:rsidR="00415E8B" w:rsidRPr="00FD7F7D" w14:paraId="79DB3157" w14:textId="77777777" w:rsidTr="00855D58">
        <w:trPr>
          <w:tblHeader/>
        </w:trPr>
        <w:tc>
          <w:tcPr>
            <w:tcW w:w="816" w:type="dxa"/>
            <w:vMerge/>
          </w:tcPr>
          <w:p w14:paraId="3DEE6A51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709" w:type="dxa"/>
          </w:tcPr>
          <w:p w14:paraId="7E7175F8" w14:textId="77777777" w:rsidR="00415E8B" w:rsidRPr="00FD7F7D" w:rsidRDefault="00415E8B" w:rsidP="00855D58">
            <w:pPr>
              <w:spacing w:after="60"/>
              <w:jc w:val="center"/>
              <w:rPr>
                <w:rFonts w:eastAsia="Calibri" w:cs="Times New Roman"/>
                <w:szCs w:val="22"/>
              </w:rPr>
            </w:pPr>
            <w:r w:rsidRPr="00FD7F7D">
              <w:rPr>
                <w:rFonts w:eastAsia="Calibri" w:cs="Times New Roman"/>
                <w:szCs w:val="22"/>
              </w:rPr>
              <w:t>Total</w:t>
            </w:r>
          </w:p>
        </w:tc>
        <w:tc>
          <w:tcPr>
            <w:tcW w:w="715" w:type="dxa"/>
          </w:tcPr>
          <w:p w14:paraId="61C7B569" w14:textId="77777777" w:rsidR="00415E8B" w:rsidRPr="00FD7F7D" w:rsidRDefault="00415E8B" w:rsidP="00855D58">
            <w:pPr>
              <w:spacing w:after="60"/>
              <w:jc w:val="center"/>
              <w:rPr>
                <w:rFonts w:eastAsia="Calibri" w:cs="Times New Roman"/>
                <w:szCs w:val="22"/>
              </w:rPr>
            </w:pPr>
            <w:r w:rsidRPr="00FD7F7D">
              <w:rPr>
                <w:rFonts w:eastAsia="Calibri" w:cs="Times New Roman"/>
                <w:szCs w:val="22"/>
              </w:rPr>
              <w:t>Inter</w:t>
            </w:r>
          </w:p>
        </w:tc>
        <w:tc>
          <w:tcPr>
            <w:tcW w:w="2042" w:type="dxa"/>
            <w:vMerge/>
          </w:tcPr>
          <w:p w14:paraId="458762F9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3536" w:type="dxa"/>
            <w:vMerge/>
          </w:tcPr>
          <w:p w14:paraId="75ECBE86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992" w:type="dxa"/>
            <w:vMerge/>
          </w:tcPr>
          <w:p w14:paraId="1656133E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1012" w:type="dxa"/>
            <w:vMerge/>
          </w:tcPr>
          <w:p w14:paraId="7F2CEF09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</w:tr>
      <w:tr w:rsidR="00415E8B" w:rsidRPr="00FD7F7D" w14:paraId="4626CD7B" w14:textId="77777777" w:rsidTr="00855D58">
        <w:trPr>
          <w:trHeight w:val="1701"/>
        </w:trPr>
        <w:tc>
          <w:tcPr>
            <w:tcW w:w="816" w:type="dxa"/>
          </w:tcPr>
          <w:p w14:paraId="6900C738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709" w:type="dxa"/>
          </w:tcPr>
          <w:p w14:paraId="5DE7AFD8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715" w:type="dxa"/>
          </w:tcPr>
          <w:p w14:paraId="1C51DF04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2042" w:type="dxa"/>
          </w:tcPr>
          <w:p w14:paraId="0BE5655D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3536" w:type="dxa"/>
          </w:tcPr>
          <w:p w14:paraId="7A6E4A24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992" w:type="dxa"/>
          </w:tcPr>
          <w:p w14:paraId="741F5178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1012" w:type="dxa"/>
          </w:tcPr>
          <w:p w14:paraId="70855550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</w:tr>
      <w:tr w:rsidR="00415E8B" w:rsidRPr="00FD7F7D" w14:paraId="7A761137" w14:textId="77777777" w:rsidTr="00855D58">
        <w:trPr>
          <w:trHeight w:val="1701"/>
        </w:trPr>
        <w:tc>
          <w:tcPr>
            <w:tcW w:w="816" w:type="dxa"/>
          </w:tcPr>
          <w:p w14:paraId="59A5C56B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709" w:type="dxa"/>
          </w:tcPr>
          <w:p w14:paraId="47937CA0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715" w:type="dxa"/>
          </w:tcPr>
          <w:p w14:paraId="0020EF67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2042" w:type="dxa"/>
          </w:tcPr>
          <w:p w14:paraId="0A8CFDC4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3536" w:type="dxa"/>
          </w:tcPr>
          <w:p w14:paraId="5DEFF649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992" w:type="dxa"/>
          </w:tcPr>
          <w:p w14:paraId="59C82B92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1012" w:type="dxa"/>
          </w:tcPr>
          <w:p w14:paraId="6F3C6185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</w:tr>
      <w:tr w:rsidR="00415E8B" w:rsidRPr="00FD7F7D" w14:paraId="7707082F" w14:textId="77777777" w:rsidTr="00855D58">
        <w:trPr>
          <w:trHeight w:val="1701"/>
        </w:trPr>
        <w:tc>
          <w:tcPr>
            <w:tcW w:w="816" w:type="dxa"/>
          </w:tcPr>
          <w:p w14:paraId="1E7F6C62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709" w:type="dxa"/>
          </w:tcPr>
          <w:p w14:paraId="196DB9C1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715" w:type="dxa"/>
          </w:tcPr>
          <w:p w14:paraId="217BE5E6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2042" w:type="dxa"/>
          </w:tcPr>
          <w:p w14:paraId="292F78A8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3536" w:type="dxa"/>
          </w:tcPr>
          <w:p w14:paraId="1D347F2E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992" w:type="dxa"/>
          </w:tcPr>
          <w:p w14:paraId="01FFB964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  <w:tc>
          <w:tcPr>
            <w:tcW w:w="1012" w:type="dxa"/>
          </w:tcPr>
          <w:p w14:paraId="4A77F536" w14:textId="77777777" w:rsidR="00415E8B" w:rsidRPr="00FD7F7D" w:rsidRDefault="00415E8B" w:rsidP="00855D58">
            <w:pPr>
              <w:spacing w:after="60"/>
              <w:rPr>
                <w:rFonts w:eastAsia="Calibri" w:cs="Times New Roman"/>
                <w:szCs w:val="22"/>
              </w:rPr>
            </w:pPr>
          </w:p>
        </w:tc>
      </w:tr>
    </w:tbl>
    <w:p w14:paraId="150FBE76" w14:textId="77777777" w:rsidR="00415E8B" w:rsidRPr="00C06529" w:rsidRDefault="00415E8B" w:rsidP="00C06529">
      <w:pPr>
        <w:rPr>
          <w:rStyle w:val="Strong"/>
          <w:sz w:val="21"/>
          <w:szCs w:val="21"/>
        </w:rPr>
      </w:pPr>
    </w:p>
    <w:sectPr w:rsidR="00415E8B" w:rsidRPr="00C06529" w:rsidSect="00D309C7">
      <w:headerReference w:type="default" r:id="rId15"/>
      <w:footerReference w:type="default" r:id="rId16"/>
      <w:headerReference w:type="first" r:id="rId17"/>
      <w:footerReference w:type="first" r:id="rId18"/>
      <w:pgSz w:w="11900" w:h="16840"/>
      <w:pgMar w:top="1440" w:right="155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1B910" w14:textId="77777777" w:rsidR="00F532E7" w:rsidRDefault="00F532E7" w:rsidP="00A02344">
      <w:r>
        <w:separator/>
      </w:r>
    </w:p>
  </w:endnote>
  <w:endnote w:type="continuationSeparator" w:id="0">
    <w:p w14:paraId="2E8C22AE" w14:textId="77777777" w:rsidR="00F532E7" w:rsidRDefault="00F532E7" w:rsidP="00A02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ans">
    <w:altName w:val="PT Sans"/>
    <w:panose1 w:val="020B0503020203020204"/>
    <w:charset w:val="00"/>
    <w:family w:val="swiss"/>
    <w:pitch w:val="variable"/>
    <w:sig w:usb0="A00002E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B6D747" w14:paraId="237290FA" w14:textId="77777777" w:rsidTr="6AB6D747">
      <w:tc>
        <w:tcPr>
          <w:tcW w:w="3005" w:type="dxa"/>
        </w:tcPr>
        <w:p w14:paraId="77295E23" w14:textId="77777777" w:rsidR="6AB6D747" w:rsidRDefault="6AB6D747" w:rsidP="00A02344">
          <w:pPr>
            <w:pStyle w:val="Header"/>
          </w:pPr>
        </w:p>
      </w:tc>
      <w:tc>
        <w:tcPr>
          <w:tcW w:w="3005" w:type="dxa"/>
        </w:tcPr>
        <w:p w14:paraId="090D672B" w14:textId="77777777" w:rsidR="6AB6D747" w:rsidRDefault="6AB6D747" w:rsidP="00A02344">
          <w:pPr>
            <w:pStyle w:val="Header"/>
          </w:pPr>
        </w:p>
      </w:tc>
      <w:tc>
        <w:tcPr>
          <w:tcW w:w="3005" w:type="dxa"/>
        </w:tcPr>
        <w:p w14:paraId="623B993C" w14:textId="3C0876A6" w:rsidR="6AB6D747" w:rsidRDefault="6AB6D747" w:rsidP="00A02344">
          <w:pPr>
            <w:pStyle w:val="Header"/>
          </w:pPr>
        </w:p>
      </w:tc>
    </w:tr>
  </w:tbl>
  <w:p w14:paraId="7D309C29" w14:textId="28E55C96" w:rsidR="6AB6D747" w:rsidRDefault="00CD1077" w:rsidP="00D66521">
    <w:pPr>
      <w:pStyle w:val="Footer"/>
      <w:tabs>
        <w:tab w:val="clear" w:pos="902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0372D256" wp14:editId="6705B826">
          <wp:simplePos x="0" y="0"/>
          <wp:positionH relativeFrom="column">
            <wp:posOffset>-901700</wp:posOffset>
          </wp:positionH>
          <wp:positionV relativeFrom="paragraph">
            <wp:posOffset>-281668</wp:posOffset>
          </wp:positionV>
          <wp:extent cx="7548880" cy="965835"/>
          <wp:effectExtent l="0" t="0" r="0" b="0"/>
          <wp:wrapNone/>
          <wp:docPr id="1115354841" name="Picture 11153548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635" b="4635"/>
                  <a:stretch>
                    <a:fillRect/>
                  </a:stretch>
                </pic:blipFill>
                <pic:spPr bwMode="auto">
                  <a:xfrm>
                    <a:off x="0" y="0"/>
                    <a:ext cx="7548880" cy="9658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6521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B6D747" w14:paraId="7F2180B1" w14:textId="77777777" w:rsidTr="6AB6D747">
      <w:tc>
        <w:tcPr>
          <w:tcW w:w="3005" w:type="dxa"/>
        </w:tcPr>
        <w:p w14:paraId="7625D14F" w14:textId="77777777" w:rsidR="6AB6D747" w:rsidRDefault="6AB6D747" w:rsidP="00A02344">
          <w:pPr>
            <w:pStyle w:val="Header"/>
          </w:pPr>
        </w:p>
      </w:tc>
      <w:tc>
        <w:tcPr>
          <w:tcW w:w="3005" w:type="dxa"/>
        </w:tcPr>
        <w:p w14:paraId="23DBBF7C" w14:textId="77777777" w:rsidR="6AB6D747" w:rsidRDefault="6AB6D747" w:rsidP="00A02344">
          <w:pPr>
            <w:pStyle w:val="Header"/>
          </w:pPr>
        </w:p>
      </w:tc>
      <w:tc>
        <w:tcPr>
          <w:tcW w:w="3005" w:type="dxa"/>
        </w:tcPr>
        <w:p w14:paraId="404DAE38" w14:textId="77777777" w:rsidR="6AB6D747" w:rsidRDefault="6AB6D747" w:rsidP="00A02344">
          <w:pPr>
            <w:pStyle w:val="Header"/>
          </w:pPr>
        </w:p>
      </w:tc>
    </w:tr>
  </w:tbl>
  <w:p w14:paraId="43530B26" w14:textId="30F4F78D" w:rsidR="6AB6D747" w:rsidRDefault="6AB6D747" w:rsidP="00A023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3030F" w14:textId="77777777" w:rsidR="00F532E7" w:rsidRDefault="00F532E7" w:rsidP="00A02344">
      <w:r>
        <w:separator/>
      </w:r>
    </w:p>
  </w:footnote>
  <w:footnote w:type="continuationSeparator" w:id="0">
    <w:p w14:paraId="6A3DB6D1" w14:textId="77777777" w:rsidR="00F532E7" w:rsidRDefault="00F532E7" w:rsidP="00A02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A9A39" w14:textId="191F436A" w:rsidR="007674FF" w:rsidRDefault="00D36FA1" w:rsidP="00A02344">
    <w:pPr>
      <w:pStyle w:val="Header"/>
    </w:pPr>
    <w:r>
      <w:rPr>
        <w:noProof/>
        <w:sz w:val="20"/>
        <w:szCs w:val="20"/>
      </w:rPr>
      <w:drawing>
        <wp:anchor distT="0" distB="0" distL="114300" distR="114300" simplePos="0" relativeHeight="251660290" behindDoc="0" locked="0" layoutInCell="1" allowOverlap="1" wp14:anchorId="5F6A0436" wp14:editId="58920B79">
          <wp:simplePos x="0" y="0"/>
          <wp:positionH relativeFrom="column">
            <wp:posOffset>5571461</wp:posOffset>
          </wp:positionH>
          <wp:positionV relativeFrom="paragraph">
            <wp:posOffset>-334807</wp:posOffset>
          </wp:positionV>
          <wp:extent cx="916956" cy="774699"/>
          <wp:effectExtent l="0" t="0" r="0" b="0"/>
          <wp:wrapNone/>
          <wp:docPr id="149620833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3563865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10000" b="90000" l="10000" r="9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956" cy="774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72CA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698C71A2" wp14:editId="7178455E">
              <wp:simplePos x="0" y="0"/>
              <wp:positionH relativeFrom="column">
                <wp:posOffset>-901065</wp:posOffset>
              </wp:positionH>
              <wp:positionV relativeFrom="paragraph">
                <wp:posOffset>-447040</wp:posOffset>
              </wp:positionV>
              <wp:extent cx="7548880" cy="885825"/>
              <wp:effectExtent l="0" t="0" r="0" b="9525"/>
              <wp:wrapNone/>
              <wp:docPr id="2102954359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8880" cy="88582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tx2"/>
                          </a:gs>
                          <a:gs pos="62000">
                            <a:schemeClr val="bg2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>
          <w:pict>
            <v:rect w14:anchorId="42119CDB" id="Rectangle 1" o:spid="_x0000_s1026" style="position:absolute;margin-left:-70.95pt;margin-top:-35.2pt;width:594.4pt;height:69.7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" fillcolor="#2328ff [3215]" stroked="f" strokeweight="1pt">
              <v:fill color2="#34edf3 [3214]" rotate="t" angle="90" colors="0 #2328ff;40632f #34edf3" focus="100%" type="gradient"/>
            </v:rect>
          </w:pict>
        </mc:Fallback>
      </mc:AlternateContent>
    </w:r>
    <w:r w:rsidR="00721252" w:rsidRPr="004E0C13">
      <w:rPr>
        <w:b/>
        <w:bCs/>
        <w:noProof/>
        <w:szCs w:val="30"/>
        <w:lang w:bidi="th-TH"/>
      </w:rPr>
      <w:drawing>
        <wp:anchor distT="0" distB="0" distL="114300" distR="114300" simplePos="0" relativeHeight="251658242" behindDoc="0" locked="0" layoutInCell="1" allowOverlap="1" wp14:anchorId="59D61CCC" wp14:editId="3F5590BA">
          <wp:simplePos x="0" y="0"/>
          <wp:positionH relativeFrom="column">
            <wp:posOffset>13013</wp:posOffset>
          </wp:positionH>
          <wp:positionV relativeFrom="paragraph">
            <wp:posOffset>-140970</wp:posOffset>
          </wp:positionV>
          <wp:extent cx="1725930" cy="299085"/>
          <wp:effectExtent l="0" t="0" r="7620" b="5715"/>
          <wp:wrapNone/>
          <wp:docPr id="199601094" name="Graphic 5">
            <a:extLst xmlns:a="http://schemas.openxmlformats.org/drawingml/2006/main">
              <a:ext uri="{FF2B5EF4-FFF2-40B4-BE49-F238E27FC236}">
                <a16:creationId xmlns:a16="http://schemas.microsoft.com/office/drawing/2014/main" id="{3055BD0A-6CA7-F3CC-2CEB-CF917708D24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phic 5">
                    <a:extLst>
                      <a:ext uri="{FF2B5EF4-FFF2-40B4-BE49-F238E27FC236}">
                        <a16:creationId xmlns:a16="http://schemas.microsoft.com/office/drawing/2014/main" id="{3055BD0A-6CA7-F3CC-2CEB-CF917708D24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930" cy="299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5A546" w14:textId="4E4AC720" w:rsidR="007674FF" w:rsidRDefault="00721252" w:rsidP="00A02344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0A16"/>
    <w:multiLevelType w:val="multilevel"/>
    <w:tmpl w:val="3990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5875F7"/>
    <w:multiLevelType w:val="hybridMultilevel"/>
    <w:tmpl w:val="93886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12F0D"/>
    <w:multiLevelType w:val="hybridMultilevel"/>
    <w:tmpl w:val="678CE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B3322"/>
    <w:multiLevelType w:val="hybridMultilevel"/>
    <w:tmpl w:val="EC2287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DB50F08"/>
    <w:multiLevelType w:val="hybridMultilevel"/>
    <w:tmpl w:val="C8C26F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D3E14A6"/>
    <w:multiLevelType w:val="hybridMultilevel"/>
    <w:tmpl w:val="CC346C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795CB6"/>
    <w:multiLevelType w:val="multilevel"/>
    <w:tmpl w:val="DD86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C90BC0"/>
    <w:multiLevelType w:val="hybridMultilevel"/>
    <w:tmpl w:val="DA766C74"/>
    <w:lvl w:ilvl="0" w:tplc="4370A782">
      <w:numFmt w:val="bullet"/>
      <w:lvlText w:val="-"/>
      <w:lvlJc w:val="left"/>
      <w:pPr>
        <w:ind w:left="-66" w:hanging="360"/>
      </w:pPr>
      <w:rPr>
        <w:rFonts w:ascii="PT Sans" w:eastAsiaTheme="minorHAnsi" w:hAnsi="PT San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8" w15:restartNumberingAfterBreak="0">
    <w:nsid w:val="51085D4A"/>
    <w:multiLevelType w:val="hybridMultilevel"/>
    <w:tmpl w:val="DAC0A25E"/>
    <w:lvl w:ilvl="0" w:tplc="7ED6643C">
      <w:start w:val="1"/>
      <w:numFmt w:val="bullet"/>
      <w:pStyle w:val="Heading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B34E1"/>
    <w:multiLevelType w:val="hybridMultilevel"/>
    <w:tmpl w:val="54862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C0B580">
      <w:numFmt w:val="bullet"/>
      <w:lvlText w:val="-"/>
      <w:lvlJc w:val="left"/>
      <w:pPr>
        <w:ind w:left="1440" w:hanging="360"/>
      </w:pPr>
      <w:rPr>
        <w:rFonts w:ascii="PT Sans" w:eastAsiaTheme="minorHAnsi" w:hAnsi="PT Sans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011C6"/>
    <w:multiLevelType w:val="hybridMultilevel"/>
    <w:tmpl w:val="050E3750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604D2E4C"/>
    <w:multiLevelType w:val="hybridMultilevel"/>
    <w:tmpl w:val="7C069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CAAA8C">
      <w:numFmt w:val="bullet"/>
      <w:lvlText w:val="-"/>
      <w:lvlJc w:val="left"/>
      <w:pPr>
        <w:ind w:left="1440" w:hanging="360"/>
      </w:pPr>
      <w:rPr>
        <w:rFonts w:ascii="PT Sans" w:eastAsiaTheme="minorHAnsi" w:hAnsi="PT Sans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AE303D"/>
    <w:multiLevelType w:val="hybridMultilevel"/>
    <w:tmpl w:val="5F8E5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0A54C7"/>
    <w:multiLevelType w:val="hybridMultilevel"/>
    <w:tmpl w:val="94643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AE068D"/>
    <w:multiLevelType w:val="multilevel"/>
    <w:tmpl w:val="18F24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B270F6"/>
    <w:multiLevelType w:val="hybridMultilevel"/>
    <w:tmpl w:val="C5EEE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1720AF"/>
    <w:multiLevelType w:val="hybridMultilevel"/>
    <w:tmpl w:val="05E0B55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75837E78"/>
    <w:multiLevelType w:val="hybridMultilevel"/>
    <w:tmpl w:val="4E8EFDB0"/>
    <w:lvl w:ilvl="0" w:tplc="08090001">
      <w:start w:val="1"/>
      <w:numFmt w:val="upperLetter"/>
      <w:lvlText w:val="%1."/>
      <w:lvlJc w:val="left"/>
      <w:pPr>
        <w:ind w:left="0" w:hanging="360"/>
      </w:pPr>
    </w:lvl>
    <w:lvl w:ilvl="1" w:tplc="08090003">
      <w:start w:val="1"/>
      <w:numFmt w:val="lowerLetter"/>
      <w:lvlText w:val="%2."/>
      <w:lvlJc w:val="left"/>
      <w:pPr>
        <w:ind w:left="720" w:hanging="360"/>
      </w:pPr>
    </w:lvl>
    <w:lvl w:ilvl="2" w:tplc="08090005" w:tentative="1">
      <w:start w:val="1"/>
      <w:numFmt w:val="lowerRoman"/>
      <w:lvlText w:val="%3."/>
      <w:lvlJc w:val="right"/>
      <w:pPr>
        <w:ind w:left="1440" w:hanging="180"/>
      </w:pPr>
    </w:lvl>
    <w:lvl w:ilvl="3" w:tplc="08090001" w:tentative="1">
      <w:start w:val="1"/>
      <w:numFmt w:val="decimal"/>
      <w:lvlText w:val="%4."/>
      <w:lvlJc w:val="left"/>
      <w:pPr>
        <w:ind w:left="2160" w:hanging="360"/>
      </w:pPr>
    </w:lvl>
    <w:lvl w:ilvl="4" w:tplc="08090003" w:tentative="1">
      <w:start w:val="1"/>
      <w:numFmt w:val="lowerLetter"/>
      <w:lvlText w:val="%5."/>
      <w:lvlJc w:val="left"/>
      <w:pPr>
        <w:ind w:left="2880" w:hanging="360"/>
      </w:pPr>
    </w:lvl>
    <w:lvl w:ilvl="5" w:tplc="08090005" w:tentative="1">
      <w:start w:val="1"/>
      <w:numFmt w:val="lowerRoman"/>
      <w:lvlText w:val="%6."/>
      <w:lvlJc w:val="right"/>
      <w:pPr>
        <w:ind w:left="3600" w:hanging="180"/>
      </w:pPr>
    </w:lvl>
    <w:lvl w:ilvl="6" w:tplc="08090001" w:tentative="1">
      <w:start w:val="1"/>
      <w:numFmt w:val="decimal"/>
      <w:lvlText w:val="%7."/>
      <w:lvlJc w:val="left"/>
      <w:pPr>
        <w:ind w:left="4320" w:hanging="360"/>
      </w:pPr>
    </w:lvl>
    <w:lvl w:ilvl="7" w:tplc="08090003" w:tentative="1">
      <w:start w:val="1"/>
      <w:numFmt w:val="lowerLetter"/>
      <w:lvlText w:val="%8."/>
      <w:lvlJc w:val="left"/>
      <w:pPr>
        <w:ind w:left="5040" w:hanging="360"/>
      </w:pPr>
    </w:lvl>
    <w:lvl w:ilvl="8" w:tplc="08090005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8" w15:restartNumberingAfterBreak="0">
    <w:nsid w:val="759A5F4F"/>
    <w:multiLevelType w:val="hybridMultilevel"/>
    <w:tmpl w:val="FE883B56"/>
    <w:lvl w:ilvl="0" w:tplc="E5F8EB8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DE62DE4"/>
    <w:multiLevelType w:val="multilevel"/>
    <w:tmpl w:val="E6CA9B4A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num w:numId="1" w16cid:durableId="1927688612">
    <w:abstractNumId w:val="10"/>
  </w:num>
  <w:num w:numId="2" w16cid:durableId="1151796163">
    <w:abstractNumId w:val="7"/>
  </w:num>
  <w:num w:numId="3" w16cid:durableId="1016418273">
    <w:abstractNumId w:val="14"/>
  </w:num>
  <w:num w:numId="4" w16cid:durableId="1831363097">
    <w:abstractNumId w:val="0"/>
  </w:num>
  <w:num w:numId="5" w16cid:durableId="751974311">
    <w:abstractNumId w:val="6"/>
  </w:num>
  <w:num w:numId="6" w16cid:durableId="1002927023">
    <w:abstractNumId w:val="11"/>
  </w:num>
  <w:num w:numId="7" w16cid:durableId="471556251">
    <w:abstractNumId w:val="9"/>
  </w:num>
  <w:num w:numId="8" w16cid:durableId="210073397">
    <w:abstractNumId w:val="1"/>
  </w:num>
  <w:num w:numId="9" w16cid:durableId="583801178">
    <w:abstractNumId w:val="8"/>
  </w:num>
  <w:num w:numId="10" w16cid:durableId="1117529467">
    <w:abstractNumId w:val="8"/>
  </w:num>
  <w:num w:numId="11" w16cid:durableId="77101610">
    <w:abstractNumId w:val="19"/>
  </w:num>
  <w:num w:numId="12" w16cid:durableId="960847120">
    <w:abstractNumId w:val="17"/>
  </w:num>
  <w:num w:numId="13" w16cid:durableId="1538355139">
    <w:abstractNumId w:val="12"/>
  </w:num>
  <w:num w:numId="14" w16cid:durableId="948391684">
    <w:abstractNumId w:val="4"/>
  </w:num>
  <w:num w:numId="15" w16cid:durableId="1501775885">
    <w:abstractNumId w:val="3"/>
  </w:num>
  <w:num w:numId="16" w16cid:durableId="1686712630">
    <w:abstractNumId w:val="16"/>
  </w:num>
  <w:num w:numId="17" w16cid:durableId="1826434668">
    <w:abstractNumId w:val="18"/>
  </w:num>
  <w:num w:numId="18" w16cid:durableId="33894043">
    <w:abstractNumId w:val="2"/>
  </w:num>
  <w:num w:numId="19" w16cid:durableId="485434989">
    <w:abstractNumId w:val="15"/>
  </w:num>
  <w:num w:numId="20" w16cid:durableId="998730848">
    <w:abstractNumId w:val="13"/>
  </w:num>
  <w:num w:numId="21" w16cid:durableId="10101814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797"/>
    <w:rsid w:val="00014A96"/>
    <w:rsid w:val="00017C49"/>
    <w:rsid w:val="000432C9"/>
    <w:rsid w:val="00047903"/>
    <w:rsid w:val="00050F12"/>
    <w:rsid w:val="000F23D9"/>
    <w:rsid w:val="00101750"/>
    <w:rsid w:val="00110775"/>
    <w:rsid w:val="00116C49"/>
    <w:rsid w:val="00127267"/>
    <w:rsid w:val="001328F6"/>
    <w:rsid w:val="00134C7A"/>
    <w:rsid w:val="00150B14"/>
    <w:rsid w:val="00193A1D"/>
    <w:rsid w:val="001C62A9"/>
    <w:rsid w:val="001D2848"/>
    <w:rsid w:val="001D6D97"/>
    <w:rsid w:val="001E5D78"/>
    <w:rsid w:val="001F5841"/>
    <w:rsid w:val="002001EA"/>
    <w:rsid w:val="00240028"/>
    <w:rsid w:val="00251894"/>
    <w:rsid w:val="00252A5F"/>
    <w:rsid w:val="00264B2D"/>
    <w:rsid w:val="00264EC9"/>
    <w:rsid w:val="00276317"/>
    <w:rsid w:val="002C18D7"/>
    <w:rsid w:val="002C1FD9"/>
    <w:rsid w:val="002F0A6B"/>
    <w:rsid w:val="003322E4"/>
    <w:rsid w:val="0033488A"/>
    <w:rsid w:val="003378F2"/>
    <w:rsid w:val="00355D00"/>
    <w:rsid w:val="003715AB"/>
    <w:rsid w:val="0038213B"/>
    <w:rsid w:val="00391841"/>
    <w:rsid w:val="00397181"/>
    <w:rsid w:val="003A1DA1"/>
    <w:rsid w:val="003A46F1"/>
    <w:rsid w:val="003A53EB"/>
    <w:rsid w:val="003B1587"/>
    <w:rsid w:val="003B1789"/>
    <w:rsid w:val="003C36D7"/>
    <w:rsid w:val="003E22B7"/>
    <w:rsid w:val="003E520D"/>
    <w:rsid w:val="003F2F7A"/>
    <w:rsid w:val="00415E8B"/>
    <w:rsid w:val="00423D59"/>
    <w:rsid w:val="004372CA"/>
    <w:rsid w:val="00442797"/>
    <w:rsid w:val="00467F9B"/>
    <w:rsid w:val="004739DA"/>
    <w:rsid w:val="004942EC"/>
    <w:rsid w:val="004B00CA"/>
    <w:rsid w:val="004B0F72"/>
    <w:rsid w:val="004B1222"/>
    <w:rsid w:val="004C55FF"/>
    <w:rsid w:val="004D5B2A"/>
    <w:rsid w:val="004E0C13"/>
    <w:rsid w:val="00503254"/>
    <w:rsid w:val="00503664"/>
    <w:rsid w:val="005063EE"/>
    <w:rsid w:val="005436B4"/>
    <w:rsid w:val="00546FA6"/>
    <w:rsid w:val="005516D9"/>
    <w:rsid w:val="00560B47"/>
    <w:rsid w:val="00567616"/>
    <w:rsid w:val="0058622C"/>
    <w:rsid w:val="005B1321"/>
    <w:rsid w:val="005B1F91"/>
    <w:rsid w:val="005B3966"/>
    <w:rsid w:val="005C73CE"/>
    <w:rsid w:val="005D3BA1"/>
    <w:rsid w:val="005E5BA7"/>
    <w:rsid w:val="006019E0"/>
    <w:rsid w:val="00623238"/>
    <w:rsid w:val="00634D19"/>
    <w:rsid w:val="006360C0"/>
    <w:rsid w:val="00666923"/>
    <w:rsid w:val="0068003A"/>
    <w:rsid w:val="00690DEB"/>
    <w:rsid w:val="006A4AE4"/>
    <w:rsid w:val="006E53A4"/>
    <w:rsid w:val="007070A3"/>
    <w:rsid w:val="00721252"/>
    <w:rsid w:val="00736489"/>
    <w:rsid w:val="00761436"/>
    <w:rsid w:val="00765004"/>
    <w:rsid w:val="007674FF"/>
    <w:rsid w:val="007831EC"/>
    <w:rsid w:val="00791D1A"/>
    <w:rsid w:val="007B0523"/>
    <w:rsid w:val="007B113F"/>
    <w:rsid w:val="007B3EE6"/>
    <w:rsid w:val="007C1BD0"/>
    <w:rsid w:val="007D5B7B"/>
    <w:rsid w:val="00805471"/>
    <w:rsid w:val="00806EF2"/>
    <w:rsid w:val="008242E8"/>
    <w:rsid w:val="00827685"/>
    <w:rsid w:val="0085012F"/>
    <w:rsid w:val="00865CB8"/>
    <w:rsid w:val="00884958"/>
    <w:rsid w:val="008B7896"/>
    <w:rsid w:val="008C0BD7"/>
    <w:rsid w:val="008D14E7"/>
    <w:rsid w:val="008D5EAE"/>
    <w:rsid w:val="008F11D6"/>
    <w:rsid w:val="0091353B"/>
    <w:rsid w:val="0091508B"/>
    <w:rsid w:val="00924802"/>
    <w:rsid w:val="00945E6C"/>
    <w:rsid w:val="00954EB2"/>
    <w:rsid w:val="00960ED1"/>
    <w:rsid w:val="00961A52"/>
    <w:rsid w:val="009651C5"/>
    <w:rsid w:val="00971C23"/>
    <w:rsid w:val="009D757C"/>
    <w:rsid w:val="009F298A"/>
    <w:rsid w:val="00A007CA"/>
    <w:rsid w:val="00A02344"/>
    <w:rsid w:val="00A26DB5"/>
    <w:rsid w:val="00A555A8"/>
    <w:rsid w:val="00A56618"/>
    <w:rsid w:val="00A6757E"/>
    <w:rsid w:val="00A851FB"/>
    <w:rsid w:val="00A9262F"/>
    <w:rsid w:val="00AA463F"/>
    <w:rsid w:val="00AB1DB6"/>
    <w:rsid w:val="00AC0E31"/>
    <w:rsid w:val="00AC37B4"/>
    <w:rsid w:val="00AC4F33"/>
    <w:rsid w:val="00AD5423"/>
    <w:rsid w:val="00AE103B"/>
    <w:rsid w:val="00AE5CDC"/>
    <w:rsid w:val="00AF2983"/>
    <w:rsid w:val="00AF329E"/>
    <w:rsid w:val="00AF6EC8"/>
    <w:rsid w:val="00B14670"/>
    <w:rsid w:val="00B35E1C"/>
    <w:rsid w:val="00B42C34"/>
    <w:rsid w:val="00B646E5"/>
    <w:rsid w:val="00B70967"/>
    <w:rsid w:val="00B70F66"/>
    <w:rsid w:val="00BA2FC0"/>
    <w:rsid w:val="00BB32FF"/>
    <w:rsid w:val="00BC6DDA"/>
    <w:rsid w:val="00BD4BC6"/>
    <w:rsid w:val="00BE0E96"/>
    <w:rsid w:val="00BF0E9E"/>
    <w:rsid w:val="00BF749F"/>
    <w:rsid w:val="00C06529"/>
    <w:rsid w:val="00C0691E"/>
    <w:rsid w:val="00C141F3"/>
    <w:rsid w:val="00C218B8"/>
    <w:rsid w:val="00C41107"/>
    <w:rsid w:val="00C45013"/>
    <w:rsid w:val="00C47D42"/>
    <w:rsid w:val="00C51953"/>
    <w:rsid w:val="00C63E44"/>
    <w:rsid w:val="00C8410F"/>
    <w:rsid w:val="00C853F9"/>
    <w:rsid w:val="00C90A05"/>
    <w:rsid w:val="00CC3D2E"/>
    <w:rsid w:val="00CC4623"/>
    <w:rsid w:val="00CD1077"/>
    <w:rsid w:val="00CF0D47"/>
    <w:rsid w:val="00CF5E77"/>
    <w:rsid w:val="00D006C2"/>
    <w:rsid w:val="00D104BA"/>
    <w:rsid w:val="00D2656A"/>
    <w:rsid w:val="00D309C7"/>
    <w:rsid w:val="00D36FA1"/>
    <w:rsid w:val="00D4113C"/>
    <w:rsid w:val="00D55C72"/>
    <w:rsid w:val="00D6416F"/>
    <w:rsid w:val="00D66521"/>
    <w:rsid w:val="00DC73DA"/>
    <w:rsid w:val="00DD6E28"/>
    <w:rsid w:val="00E2055D"/>
    <w:rsid w:val="00E264C7"/>
    <w:rsid w:val="00E76C67"/>
    <w:rsid w:val="00E775ED"/>
    <w:rsid w:val="00E81D3D"/>
    <w:rsid w:val="00E94C11"/>
    <w:rsid w:val="00E96C36"/>
    <w:rsid w:val="00EA4F8B"/>
    <w:rsid w:val="00EB4418"/>
    <w:rsid w:val="00EB6753"/>
    <w:rsid w:val="00EB727C"/>
    <w:rsid w:val="00EC2881"/>
    <w:rsid w:val="00F532E7"/>
    <w:rsid w:val="00F613A0"/>
    <w:rsid w:val="00F9161A"/>
    <w:rsid w:val="00FA6AAE"/>
    <w:rsid w:val="00FC0969"/>
    <w:rsid w:val="00FC0D45"/>
    <w:rsid w:val="00FC49A5"/>
    <w:rsid w:val="00FF454C"/>
    <w:rsid w:val="0CA1802D"/>
    <w:rsid w:val="6AB6D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270804"/>
  <w14:defaultImageDpi w14:val="32767"/>
  <w15:chartTrackingRefBased/>
  <w15:docId w15:val="{8E07D9B1-8B3B-4154-95C8-AC918150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02344"/>
    <w:pPr>
      <w:spacing w:after="120"/>
    </w:pPr>
    <w:rPr>
      <w:rFonts w:ascii="PT Sans" w:hAnsi="PT Sans" w:cs="Arial"/>
      <w:lang w:val="en-GB"/>
    </w:rPr>
  </w:style>
  <w:style w:type="paragraph" w:styleId="Heading1">
    <w:name w:val="heading 1"/>
    <w:basedOn w:val="NoSpacing"/>
    <w:next w:val="Normal"/>
    <w:link w:val="Heading1Char"/>
    <w:uiPriority w:val="9"/>
    <w:rsid w:val="00567616"/>
    <w:pPr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67616"/>
    <w:pPr>
      <w:spacing w:before="100" w:beforeAutospacing="1" w:after="100" w:afterAutospacing="1"/>
      <w:outlineLvl w:val="1"/>
    </w:pPr>
    <w:rPr>
      <w:b/>
      <w:bCs/>
    </w:rPr>
  </w:style>
  <w:style w:type="paragraph" w:styleId="Heading3">
    <w:name w:val="heading 3"/>
    <w:basedOn w:val="ListParagraph"/>
    <w:next w:val="Normal"/>
    <w:link w:val="Heading3Char"/>
    <w:uiPriority w:val="9"/>
    <w:unhideWhenUsed/>
    <w:rsid w:val="00567616"/>
    <w:pPr>
      <w:numPr>
        <w:numId w:val="9"/>
      </w:numPr>
      <w:spacing w:before="100" w:beforeAutospacing="1" w:after="100" w:afterAutospacing="1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7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74FF"/>
  </w:style>
  <w:style w:type="paragraph" w:styleId="Footer">
    <w:name w:val="footer"/>
    <w:basedOn w:val="Normal"/>
    <w:link w:val="FooterChar"/>
    <w:uiPriority w:val="99"/>
    <w:unhideWhenUsed/>
    <w:rsid w:val="00767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74FF"/>
  </w:style>
  <w:style w:type="paragraph" w:styleId="ListParagraph">
    <w:name w:val="List Paragraph"/>
    <w:basedOn w:val="Normal"/>
    <w:uiPriority w:val="34"/>
    <w:qFormat/>
    <w:rsid w:val="008F11D6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F5841"/>
    <w:rPr>
      <w:color w:val="FF532D" w:themeColor="hyperlink"/>
      <w:u w:val="single"/>
    </w:rPr>
  </w:style>
  <w:style w:type="paragraph" w:styleId="NoSpacing">
    <w:name w:val="No Spacing"/>
    <w:aliases w:val="No SpacinHeading"/>
    <w:basedOn w:val="Normal"/>
    <w:uiPriority w:val="1"/>
    <w:rsid w:val="00567616"/>
    <w:rPr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567616"/>
    <w:rPr>
      <w:rFonts w:ascii="PT Sans" w:hAnsi="PT Sans" w:cs="Arial"/>
      <w:b/>
      <w:bCs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567616"/>
    <w:rPr>
      <w:rFonts w:ascii="PT Sans" w:hAnsi="PT Sans" w:cs="Arial"/>
      <w:b/>
      <w:bCs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67616"/>
    <w:rPr>
      <w:rFonts w:ascii="PT Sans" w:hAnsi="PT Sans" w:cs="Arial"/>
      <w:lang w:val="en-GB"/>
    </w:rPr>
  </w:style>
  <w:style w:type="paragraph" w:styleId="Title">
    <w:name w:val="Title"/>
    <w:basedOn w:val="Heading1"/>
    <w:next w:val="Normal"/>
    <w:link w:val="TitleChar"/>
    <w:uiPriority w:val="10"/>
    <w:qFormat/>
    <w:rsid w:val="00A02344"/>
    <w:pPr>
      <w:spacing w:before="120" w:after="240"/>
    </w:pPr>
  </w:style>
  <w:style w:type="character" w:customStyle="1" w:styleId="TitleChar">
    <w:name w:val="Title Char"/>
    <w:basedOn w:val="DefaultParagraphFont"/>
    <w:link w:val="Title"/>
    <w:uiPriority w:val="10"/>
    <w:rsid w:val="00A02344"/>
    <w:rPr>
      <w:rFonts w:ascii="PT Sans" w:hAnsi="PT Sans" w:cs="Arial"/>
      <w:b/>
      <w:bCs/>
      <w:sz w:val="32"/>
      <w:szCs w:val="32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344"/>
    <w:pPr>
      <w:spacing w:before="240"/>
    </w:pPr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11"/>
    <w:rsid w:val="00A02344"/>
    <w:rPr>
      <w:rFonts w:ascii="PT Sans" w:hAnsi="PT Sans" w:cs="Arial"/>
      <w:b/>
      <w:bCs/>
      <w:lang w:val="en-GB"/>
    </w:rPr>
  </w:style>
  <w:style w:type="paragraph" w:customStyle="1" w:styleId="Bullet">
    <w:name w:val="Bullet"/>
    <w:basedOn w:val="Heading3"/>
    <w:link w:val="BulletChar"/>
    <w:qFormat/>
    <w:rsid w:val="00A02344"/>
  </w:style>
  <w:style w:type="character" w:customStyle="1" w:styleId="BulletChar">
    <w:name w:val="Bullet Char"/>
    <w:basedOn w:val="Heading3Char"/>
    <w:link w:val="Bullet"/>
    <w:rsid w:val="00A02344"/>
    <w:rPr>
      <w:rFonts w:ascii="PT Sans" w:hAnsi="PT Sans" w:cs="Arial"/>
      <w:lang w:val="en-GB"/>
    </w:rPr>
  </w:style>
  <w:style w:type="character" w:styleId="Strong">
    <w:name w:val="Strong"/>
    <w:uiPriority w:val="22"/>
    <w:qFormat/>
    <w:rsid w:val="00F9161A"/>
    <w:rPr>
      <w:b/>
      <w:bCs/>
      <w:spacing w:val="0"/>
    </w:rPr>
  </w:style>
  <w:style w:type="character" w:styleId="IntenseEmphasis">
    <w:name w:val="Intense Emphasis"/>
    <w:uiPriority w:val="21"/>
    <w:qFormat/>
    <w:rsid w:val="00F9161A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2328FF" w:themeColor="accent2"/>
      <w:shd w:val="clear" w:color="auto" w:fill="2328FF" w:themeFill="accent2"/>
      <w:vertAlign w:val="baseline"/>
    </w:rPr>
  </w:style>
  <w:style w:type="character" w:styleId="SubtleReference">
    <w:name w:val="Subtle Reference"/>
    <w:uiPriority w:val="31"/>
    <w:qFormat/>
    <w:rsid w:val="00F9161A"/>
    <w:rPr>
      <w:rFonts w:ascii="PT Sans" w:hAnsi="PT Sans"/>
      <w:i/>
      <w:iCs/>
      <w:caps w:val="0"/>
      <w:smallCaps w:val="0"/>
      <w:color w:val="FF7E61" w:themeColor="accent1" w:themeTint="BF"/>
      <w:sz w:val="20"/>
      <w:u w:val="none" w:color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5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microsoft.com/office/2007/relationships/hdphoto" Target="media/hdphoto1.wdp"/><Relationship Id="rId1" Type="http://schemas.openxmlformats.org/officeDocument/2006/relationships/image" Target="media/image5.png"/><Relationship Id="rId4" Type="http://schemas.openxmlformats.org/officeDocument/2006/relationships/image" Target="media/image7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2026\01%20-%20January%202026\15-01-2026\A%20%5b1700%20AM%5d%20RA%20the%20prezenter\drive-download-20260115T015204Z-3-001\Existing%20Word%20doc\Motorsport%20UK%20-%20Letterhead%20(2).dotx" TargetMode="External"/></Relationships>
</file>

<file path=word/theme/theme1.xml><?xml version="1.0" encoding="utf-8"?>
<a:theme xmlns:a="http://schemas.openxmlformats.org/drawingml/2006/main" name="Office Theme">
  <a:themeElements>
    <a:clrScheme name="MTUK">
      <a:dk1>
        <a:srgbClr val="000000"/>
      </a:dk1>
      <a:lt1>
        <a:sysClr val="window" lastClr="FFFFFF"/>
      </a:lt1>
      <a:dk2>
        <a:srgbClr val="2328FF"/>
      </a:dk2>
      <a:lt2>
        <a:srgbClr val="34EDF3"/>
      </a:lt2>
      <a:accent1>
        <a:srgbClr val="FF532D"/>
      </a:accent1>
      <a:accent2>
        <a:srgbClr val="2328FF"/>
      </a:accent2>
      <a:accent3>
        <a:srgbClr val="87CDCF"/>
      </a:accent3>
      <a:accent4>
        <a:srgbClr val="FF5AA4"/>
      </a:accent4>
      <a:accent5>
        <a:srgbClr val="9A3EE3"/>
      </a:accent5>
      <a:accent6>
        <a:srgbClr val="34EDF3"/>
      </a:accent6>
      <a:hlink>
        <a:srgbClr val="FF532D"/>
      </a:hlink>
      <a:folHlink>
        <a:srgbClr val="2328FE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F518CB12470F459384C5E3531395B6" ma:contentTypeVersion="19" ma:contentTypeDescription="Create a new document." ma:contentTypeScope="" ma:versionID="d92583dd6a998720a07b96085e2cb822">
  <xsd:schema xmlns:xsd="http://www.w3.org/2001/XMLSchema" xmlns:xs="http://www.w3.org/2001/XMLSchema" xmlns:p="http://schemas.microsoft.com/office/2006/metadata/properties" xmlns:ns2="acabc8e9-4f26-43ea-83a2-6cfad17e847c" xmlns:ns3="f1c4e0e1-a0e7-483e-afc1-6df93fc3b759" targetNamespace="http://schemas.microsoft.com/office/2006/metadata/properties" ma:root="true" ma:fieldsID="53d14a8659f5c16d1df3461c4a6efc8d" ns2:_="" ns3:_="">
    <xsd:import namespace="acabc8e9-4f26-43ea-83a2-6cfad17e847c"/>
    <xsd:import namespace="f1c4e0e1-a0e7-483e-afc1-6df93fc3b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bc8e9-4f26-43ea-83a2-6cfad17e84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2d735fe-4099-4191-843c-2324efd8e0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c4e0e1-a0e7-483e-afc1-6df93fc3b75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46ef80f-d365-4835-9a17-622470f3539a}" ma:internalName="TaxCatchAll" ma:showField="CatchAllData" ma:web="f1c4e0e1-a0e7-483e-afc1-6df93fc3b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1c4e0e1-a0e7-483e-afc1-6df93fc3b759">
      <UserInfo>
        <DisplayName>Sebastian Bult</DisplayName>
        <AccountId>530</AccountId>
        <AccountType/>
      </UserInfo>
    </SharedWithUsers>
    <TaxCatchAll xmlns="f1c4e0e1-a0e7-483e-afc1-6df93fc3b759" xsi:nil="true"/>
    <lcf76f155ced4ddcb4097134ff3c332f xmlns="acabc8e9-4f26-43ea-83a2-6cfad17e847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6E8EE-54D0-4EB6-B781-66281A59A8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bc8e9-4f26-43ea-83a2-6cfad17e847c"/>
    <ds:schemaRef ds:uri="f1c4e0e1-a0e7-483e-afc1-6df93fc3b7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222159-B2EE-447D-856E-1E1FB5DC5A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B1504E-5009-4B96-A09C-32ED6CCAB6C7}">
  <ds:schemaRefs>
    <ds:schemaRef ds:uri="http://schemas.microsoft.com/office/2006/metadata/properties"/>
    <ds:schemaRef ds:uri="http://schemas.microsoft.com/office/infopath/2007/PartnerControls"/>
    <ds:schemaRef ds:uri="f1c4e0e1-a0e7-483e-afc1-6df93fc3b759"/>
    <ds:schemaRef ds:uri="acabc8e9-4f26-43ea-83a2-6cfad17e847c"/>
  </ds:schemaRefs>
</ds:datastoreItem>
</file>

<file path=customXml/itemProps4.xml><?xml version="1.0" encoding="utf-8"?>
<ds:datastoreItem xmlns:ds="http://schemas.openxmlformats.org/officeDocument/2006/customXml" ds:itemID="{C3D3CD34-647A-4211-A9AD-F0DD2A07E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Motorsport UK - Letterhead (2)</Template>
  <TotalTime>51</TotalTime>
  <Pages>5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ToTo</dc:creator>
  <cp:keywords/>
  <dc:description/>
  <cp:lastModifiedBy>Jonathan Jackson</cp:lastModifiedBy>
  <cp:revision>64</cp:revision>
  <cp:lastPrinted>2026-02-02T23:27:00Z</cp:lastPrinted>
  <dcterms:created xsi:type="dcterms:W3CDTF">2026-02-17T19:05:00Z</dcterms:created>
  <dcterms:modified xsi:type="dcterms:W3CDTF">2026-11-04T15:49:00Z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0x010100A1F518CB12470F459384C5E3531395B6</vt:lpwstr>
  </property>
  <property fmtid="{D5CDD505-2E9C-101B-9397-08002B2CF9AE}" pid="3" name="MediaServiceImageTags">
    <vt:lpwstr/>
  </property>
</Properties>
</file>